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sz w:val="24"/>
          <w:szCs w:val="24"/>
        </w:rPr>
        <w:alias w:val="Your Name"/>
        <w:tag w:val="Your Name"/>
        <w:id w:val="-1786799709"/>
        <w:placeholder>
          <w:docPart w:val="5393C44318B34C50B311C19B303D6878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p w:rsidR="00B962F4" w:rsidRPr="00270858" w:rsidRDefault="00D7687D" w:rsidP="0007233A">
          <w:pPr>
            <w:pStyle w:val="Address"/>
            <w:ind w:left="6480"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>Angela</w:t>
          </w:r>
        </w:p>
      </w:sdtContent>
    </w:sdt>
    <w:p w:rsidR="00B962F4" w:rsidRPr="00270858" w:rsidRDefault="0007233A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  <w:t>Street Address</w:t>
      </w:r>
    </w:p>
    <w:p w:rsidR="00B962F4" w:rsidRPr="00270858" w:rsidRDefault="0007233A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</w:r>
      <w:r w:rsidRPr="00270858">
        <w:rPr>
          <w:sz w:val="24"/>
          <w:szCs w:val="24"/>
        </w:rPr>
        <w:tab/>
        <w:t>City, State, Zip</w:t>
      </w:r>
    </w:p>
    <w:p w:rsidR="00DE340F" w:rsidRPr="00270858" w:rsidRDefault="00DE340F">
      <w:pPr>
        <w:pStyle w:val="Address"/>
        <w:rPr>
          <w:sz w:val="24"/>
          <w:szCs w:val="24"/>
        </w:rPr>
      </w:pPr>
    </w:p>
    <w:p w:rsidR="00B962F4" w:rsidRPr="00270858" w:rsidRDefault="003D73BB">
      <w:pPr>
        <w:pStyle w:val="Date"/>
        <w:rPr>
          <w:sz w:val="24"/>
          <w:szCs w:val="24"/>
        </w:rPr>
      </w:pPr>
      <w:sdt>
        <w:sdtPr>
          <w:rPr>
            <w:sz w:val="24"/>
            <w:szCs w:val="24"/>
          </w:rPr>
          <w:alias w:val="Date"/>
          <w:tag w:val="Date"/>
          <w:id w:val="-1797359151"/>
          <w:placeholder>
            <w:docPart w:val="B257D74DB29949E98C8DE61589F6DA20"/>
          </w:placeholder>
          <w:showingPlcHdr/>
          <w:dataBinding w:prefixMappings="xmlns:ns0='http://schemas.microsoft.com/office/2006/coverPageProps' " w:xpath="/ns0:CoverPageProperties[1]/ns0:PublishDate[1]" w:storeItemID="{55AF091B-3C7A-41E3-B477-F2FDAA23CFDA}"/>
          <w:date>
            <w:dateFormat w:val="MMMM d, yyyy"/>
            <w:lid w:val="en-US"/>
            <w:storeMappedDataAs w:val="dateTime"/>
            <w:calendar w:val="gregorian"/>
          </w:date>
        </w:sdtPr>
        <w:sdtEndPr/>
        <w:sdtContent>
          <w:r w:rsidR="00B2264C" w:rsidRPr="00270858">
            <w:rPr>
              <w:sz w:val="24"/>
              <w:szCs w:val="24"/>
            </w:rPr>
            <w:t>[Date]</w:t>
          </w:r>
        </w:sdtContent>
      </w:sdt>
    </w:p>
    <w:p w:rsidR="00B962F4" w:rsidRPr="00270858" w:rsidRDefault="00536E60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>The Honorable Ray Mabus</w:t>
      </w:r>
    </w:p>
    <w:p w:rsidR="00536E60" w:rsidRPr="00270858" w:rsidRDefault="00536E60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>Secretary of the Navy</w:t>
      </w:r>
    </w:p>
    <w:p w:rsidR="00B962F4" w:rsidRPr="00270858" w:rsidRDefault="00DE43D6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>1000 Navy Pentagon</w:t>
      </w:r>
    </w:p>
    <w:p w:rsidR="00536E60" w:rsidRPr="00270858" w:rsidRDefault="00536E60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>Room 4E686</w:t>
      </w:r>
    </w:p>
    <w:p w:rsidR="00B962F4" w:rsidRPr="00270858" w:rsidRDefault="00DE43D6">
      <w:pPr>
        <w:pStyle w:val="Address"/>
        <w:rPr>
          <w:sz w:val="24"/>
          <w:szCs w:val="24"/>
        </w:rPr>
      </w:pPr>
      <w:r w:rsidRPr="00270858">
        <w:rPr>
          <w:sz w:val="24"/>
          <w:szCs w:val="24"/>
        </w:rPr>
        <w:t>Washington DC 20350-1000</w:t>
      </w:r>
    </w:p>
    <w:p w:rsidR="00B962F4" w:rsidRPr="00270858" w:rsidRDefault="00B962F4">
      <w:pPr>
        <w:pStyle w:val="Address"/>
        <w:rPr>
          <w:sz w:val="24"/>
          <w:szCs w:val="24"/>
        </w:rPr>
      </w:pPr>
    </w:p>
    <w:p w:rsidR="00B962F4" w:rsidRPr="00270858" w:rsidRDefault="00B2264C" w:rsidP="00DE43D6">
      <w:pPr>
        <w:pStyle w:val="Salutation"/>
        <w:tabs>
          <w:tab w:val="left" w:pos="2445"/>
        </w:tabs>
        <w:rPr>
          <w:sz w:val="24"/>
          <w:szCs w:val="24"/>
        </w:rPr>
      </w:pPr>
      <w:r w:rsidRPr="00270858">
        <w:rPr>
          <w:sz w:val="24"/>
          <w:szCs w:val="24"/>
        </w:rPr>
        <w:t>Dear</w:t>
      </w:r>
      <w:r w:rsidR="00DE43D6" w:rsidRPr="00270858">
        <w:rPr>
          <w:sz w:val="24"/>
          <w:szCs w:val="24"/>
        </w:rPr>
        <w:t>: Mr. Secretary:</w:t>
      </w:r>
    </w:p>
    <w:p w:rsidR="00DE43D6" w:rsidRPr="00D7687D" w:rsidRDefault="00DE43D6" w:rsidP="00DE43D6">
      <w:pPr>
        <w:rPr>
          <w:sz w:val="24"/>
          <w:szCs w:val="24"/>
        </w:rPr>
      </w:pPr>
      <w:r w:rsidRPr="00270858">
        <w:rPr>
          <w:sz w:val="24"/>
          <w:szCs w:val="24"/>
        </w:rPr>
        <w:t xml:space="preserve">I am writing as a citizen to urge you to name a combatant ship the USS Travis Manion. Lt. Manion’s heroism, courage, moral character exemplify what is good about the U.S. Marine Corps, </w:t>
      </w:r>
      <w:r w:rsidRPr="00D7687D">
        <w:rPr>
          <w:sz w:val="24"/>
          <w:szCs w:val="24"/>
        </w:rPr>
        <w:t>and what is great about the United States of America.</w:t>
      </w:r>
    </w:p>
    <w:p w:rsidR="00080E02" w:rsidRPr="00D7687D" w:rsidRDefault="00080E02" w:rsidP="00DE43D6">
      <w:pPr>
        <w:rPr>
          <w:sz w:val="24"/>
          <w:szCs w:val="24"/>
        </w:rPr>
      </w:pPr>
    </w:p>
    <w:p w:rsidR="00DE43D6" w:rsidRPr="00D7687D" w:rsidRDefault="00DE43D6" w:rsidP="00DE43D6">
      <w:pPr>
        <w:rPr>
          <w:sz w:val="24"/>
          <w:szCs w:val="24"/>
        </w:rPr>
      </w:pPr>
      <w:r w:rsidRPr="00D7687D">
        <w:rPr>
          <w:sz w:val="24"/>
          <w:szCs w:val="24"/>
        </w:rPr>
        <w:t>Lt. Manion’s selfless actions in Iraq in 2007, demonstrate the highest moral character we should all aspire to achieve</w:t>
      </w:r>
      <w:r w:rsidR="00DE5C74" w:rsidRPr="00D7687D">
        <w:rPr>
          <w:sz w:val="24"/>
          <w:szCs w:val="24"/>
        </w:rPr>
        <w:t>.</w:t>
      </w:r>
      <w:r w:rsidRPr="00D7687D">
        <w:rPr>
          <w:sz w:val="24"/>
          <w:szCs w:val="24"/>
        </w:rPr>
        <w:t xml:space="preserve"> </w:t>
      </w:r>
      <w:r w:rsidR="00DE5C74" w:rsidRPr="00D7687D">
        <w:rPr>
          <w:sz w:val="24"/>
          <w:szCs w:val="24"/>
        </w:rPr>
        <w:t>Lt. Manion’s</w:t>
      </w:r>
      <w:r w:rsidRPr="00D7687D">
        <w:rPr>
          <w:sz w:val="24"/>
          <w:szCs w:val="24"/>
        </w:rPr>
        <w:t xml:space="preserve"> actions of courage, character and devotion to his colleagues are ideals t</w:t>
      </w:r>
      <w:r w:rsidR="00DE5C74" w:rsidRPr="00D7687D">
        <w:rPr>
          <w:sz w:val="24"/>
          <w:szCs w:val="24"/>
        </w:rPr>
        <w:t xml:space="preserve">hat resonate with all Americans and his motto, “If not me then who…” is exactly what we need to promote with our Marines </w:t>
      </w:r>
      <w:r w:rsidR="00D7687D" w:rsidRPr="00D7687D">
        <w:rPr>
          <w:sz w:val="24"/>
          <w:szCs w:val="24"/>
        </w:rPr>
        <w:t>our</w:t>
      </w:r>
      <w:r w:rsidR="00DE5C74" w:rsidRPr="00D7687D">
        <w:rPr>
          <w:sz w:val="24"/>
          <w:szCs w:val="24"/>
        </w:rPr>
        <w:t xml:space="preserve"> Sailors</w:t>
      </w:r>
      <w:r w:rsidR="00D7687D" w:rsidRPr="00D7687D">
        <w:rPr>
          <w:sz w:val="24"/>
          <w:szCs w:val="24"/>
        </w:rPr>
        <w:t xml:space="preserve"> and our Citizens.</w:t>
      </w:r>
    </w:p>
    <w:p w:rsidR="00080E02" w:rsidRPr="00270858" w:rsidRDefault="00080E02" w:rsidP="00DE43D6">
      <w:pPr>
        <w:rPr>
          <w:sz w:val="24"/>
          <w:szCs w:val="24"/>
        </w:rPr>
      </w:pPr>
    </w:p>
    <w:p w:rsidR="00DE43D6" w:rsidRPr="00270858" w:rsidRDefault="00DE43D6" w:rsidP="00DE43D6">
      <w:pPr>
        <w:rPr>
          <w:sz w:val="24"/>
          <w:szCs w:val="24"/>
        </w:rPr>
      </w:pPr>
      <w:r w:rsidRPr="00270858">
        <w:rPr>
          <w:sz w:val="24"/>
          <w:szCs w:val="24"/>
        </w:rPr>
        <w:t xml:space="preserve">His actions </w:t>
      </w:r>
      <w:r w:rsidR="00004B85" w:rsidRPr="00270858">
        <w:rPr>
          <w:sz w:val="24"/>
          <w:szCs w:val="24"/>
        </w:rPr>
        <w:t xml:space="preserve">were in keeping with the highest traditions of the naval sea service and American patriots everywhere. Naming a combatant ship USS Travis Manion would be in the finest traditions of the Navy, and the </w:t>
      </w:r>
      <w:bookmarkStart w:id="0" w:name="_GoBack"/>
      <w:bookmarkEnd w:id="0"/>
      <w:r w:rsidR="00004B85" w:rsidRPr="00270858">
        <w:rPr>
          <w:sz w:val="24"/>
          <w:szCs w:val="24"/>
        </w:rPr>
        <w:t>Marine Corps.</w:t>
      </w:r>
    </w:p>
    <w:p w:rsidR="00080E02" w:rsidRPr="00270858" w:rsidRDefault="00080E02" w:rsidP="00DE43D6">
      <w:pPr>
        <w:rPr>
          <w:sz w:val="24"/>
          <w:szCs w:val="24"/>
        </w:rPr>
      </w:pPr>
    </w:p>
    <w:p w:rsidR="00080E02" w:rsidRPr="00270858" w:rsidRDefault="00080E02" w:rsidP="00DE43D6">
      <w:pPr>
        <w:rPr>
          <w:sz w:val="24"/>
          <w:szCs w:val="24"/>
        </w:rPr>
      </w:pPr>
    </w:p>
    <w:p w:rsidR="00B962F4" w:rsidRPr="00270858" w:rsidRDefault="00B2264C">
      <w:pPr>
        <w:pStyle w:val="Closing"/>
        <w:rPr>
          <w:sz w:val="24"/>
          <w:szCs w:val="24"/>
        </w:rPr>
      </w:pPr>
      <w:r w:rsidRPr="00270858">
        <w:rPr>
          <w:sz w:val="24"/>
          <w:szCs w:val="24"/>
        </w:rPr>
        <w:t>Sincerely,</w:t>
      </w:r>
    </w:p>
    <w:p w:rsidR="00B962F4" w:rsidRPr="00270858" w:rsidRDefault="003D73BB">
      <w:pPr>
        <w:pStyle w:val="Signature"/>
        <w:tabs>
          <w:tab w:val="left" w:pos="2378"/>
        </w:tabs>
        <w:rPr>
          <w:sz w:val="24"/>
          <w:szCs w:val="24"/>
        </w:rPr>
      </w:pPr>
      <w:sdt>
        <w:sdtPr>
          <w:rPr>
            <w:sz w:val="24"/>
            <w:szCs w:val="24"/>
          </w:rPr>
          <w:alias w:val="Your Name"/>
          <w:tag w:val="Your Name"/>
          <w:id w:val="-409692515"/>
          <w:placeholder>
            <w:docPart w:val="5393C44318B34C50B311C19B303D6878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D7687D">
            <w:rPr>
              <w:sz w:val="24"/>
              <w:szCs w:val="24"/>
            </w:rPr>
            <w:t>Angela</w:t>
          </w:r>
        </w:sdtContent>
      </w:sdt>
    </w:p>
    <w:p w:rsidR="00203A0D" w:rsidRPr="00270858" w:rsidRDefault="00203A0D" w:rsidP="00203A0D">
      <w:pPr>
        <w:rPr>
          <w:sz w:val="24"/>
          <w:szCs w:val="24"/>
        </w:rPr>
      </w:pPr>
      <w:r w:rsidRPr="00270858">
        <w:rPr>
          <w:sz w:val="24"/>
          <w:szCs w:val="24"/>
        </w:rPr>
        <w:t>Cc: CDR Tamara Lawrence, U.S. Navy</w:t>
      </w:r>
    </w:p>
    <w:p w:rsidR="00203A0D" w:rsidRPr="00270858" w:rsidRDefault="00203A0D" w:rsidP="00203A0D">
      <w:pPr>
        <w:rPr>
          <w:sz w:val="24"/>
          <w:szCs w:val="24"/>
        </w:rPr>
      </w:pPr>
      <w:r w:rsidRPr="00270858">
        <w:rPr>
          <w:sz w:val="24"/>
          <w:szCs w:val="24"/>
        </w:rPr>
        <w:t xml:space="preserve">       Special Assistant for Public Affairs to the Secretary of the Navy</w:t>
      </w:r>
    </w:p>
    <w:p w:rsidR="00203A0D" w:rsidRDefault="00203A0D" w:rsidP="00203A0D">
      <w:r>
        <w:t xml:space="preserve">  </w:t>
      </w:r>
    </w:p>
    <w:p w:rsidR="00203A0D" w:rsidRDefault="00203A0D" w:rsidP="00203A0D">
      <w:r>
        <w:t xml:space="preserve">      </w:t>
      </w:r>
    </w:p>
    <w:p w:rsidR="00203A0D" w:rsidRPr="00203A0D" w:rsidRDefault="00203A0D" w:rsidP="00203A0D"/>
    <w:sectPr w:rsidR="00203A0D" w:rsidRPr="00203A0D" w:rsidSect="00203A0D">
      <w:headerReference w:type="default" r:id="rId8"/>
      <w:pgSz w:w="12240" w:h="15840" w:code="1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3BB" w:rsidRDefault="003D73BB">
      <w:r>
        <w:separator/>
      </w:r>
    </w:p>
  </w:endnote>
  <w:endnote w:type="continuationSeparator" w:id="0">
    <w:p w:rsidR="003D73BB" w:rsidRDefault="003D7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3BB" w:rsidRDefault="003D73BB">
      <w:r>
        <w:separator/>
      </w:r>
    </w:p>
  </w:footnote>
  <w:footnote w:type="continuationSeparator" w:id="0">
    <w:p w:rsidR="003D73BB" w:rsidRDefault="003D73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alias w:val="Recipient Name"/>
      <w:tag w:val=""/>
      <w:id w:val="-1468971042"/>
      <w:placeholder>
        <w:docPart w:val="D3470F542A8D4D9D9B5A902EB160F342"/>
      </w:placeholder>
      <w:dataBinding w:prefixMappings="xmlns:ns0='http://schemas.microsoft.com/office/2006/coverPageProps' " w:xpath="/ns0:CoverPageProperties[1]/ns0:CompanyFax[1]" w:storeItemID="{55AF091B-3C7A-41E3-B477-F2FDAA23CFDA}"/>
      <w:text/>
    </w:sdtPr>
    <w:sdtEndPr/>
    <w:sdtContent>
      <w:p w:rsidR="00B962F4" w:rsidRDefault="00DE43D6">
        <w:pPr>
          <w:pStyle w:val="Header"/>
        </w:pPr>
        <w:r>
          <w:t>Department of the Navy</w:t>
        </w:r>
      </w:p>
    </w:sdtContent>
  </w:sdt>
  <w:p w:rsidR="00B962F4" w:rsidRDefault="003D73BB">
    <w:pPr>
      <w:pStyle w:val="Header"/>
    </w:pPr>
    <w:sdt>
      <w:sdtPr>
        <w:alias w:val="Date"/>
        <w:tag w:val="Date"/>
        <w:id w:val="-447781685"/>
        <w:placeholder>
          <w:docPart w:val="5036B68719A3493A9BE6621416BC63E7"/>
        </w:placeholder>
        <w:showingPlcHdr/>
        <w:dataBinding w:prefixMappings="xmlns:ns0='http://schemas.microsoft.com/office/2006/coverPageProps' 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EndPr/>
      <w:sdtContent>
        <w:r w:rsidR="00B2264C">
          <w:t>[Date]</w:t>
        </w:r>
      </w:sdtContent>
    </w:sdt>
  </w:p>
  <w:p w:rsidR="00B962F4" w:rsidRDefault="00B2264C">
    <w:pPr>
      <w:pStyle w:val="Head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270858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33A"/>
    <w:rsid w:val="00004B85"/>
    <w:rsid w:val="0007233A"/>
    <w:rsid w:val="00080E02"/>
    <w:rsid w:val="00203A0D"/>
    <w:rsid w:val="00270858"/>
    <w:rsid w:val="003D73BB"/>
    <w:rsid w:val="00536E60"/>
    <w:rsid w:val="00560065"/>
    <w:rsid w:val="005E63DB"/>
    <w:rsid w:val="00622E51"/>
    <w:rsid w:val="00B2264C"/>
    <w:rsid w:val="00B962F4"/>
    <w:rsid w:val="00BF68FA"/>
    <w:rsid w:val="00D7687D"/>
    <w:rsid w:val="00DE340F"/>
    <w:rsid w:val="00DE43D6"/>
    <w:rsid w:val="00DE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0" w:unhideWhenUsed="1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pacing w:val="4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uiPriority w:val="1"/>
    <w:qFormat/>
  </w:style>
  <w:style w:type="paragraph" w:styleId="Closing">
    <w:name w:val="Closing"/>
    <w:basedOn w:val="Normal"/>
    <w:next w:val="Signature"/>
    <w:link w:val="ClosingChar"/>
    <w:uiPriority w:val="1"/>
    <w:qFormat/>
    <w:pPr>
      <w:keepNext/>
      <w:spacing w:after="1000"/>
    </w:pPr>
  </w:style>
  <w:style w:type="character" w:customStyle="1" w:styleId="ClosingChar">
    <w:name w:val="Closing Char"/>
    <w:basedOn w:val="DefaultParagraphFont"/>
    <w:link w:val="Closing"/>
    <w:uiPriority w:val="1"/>
    <w:rPr>
      <w:spacing w:val="4"/>
      <w:sz w:val="20"/>
      <w:szCs w:val="20"/>
    </w:rPr>
  </w:style>
  <w:style w:type="paragraph" w:styleId="Signature">
    <w:name w:val="Signature"/>
    <w:basedOn w:val="Normal"/>
    <w:next w:val="Normal"/>
    <w:link w:val="SignatureChar"/>
    <w:uiPriority w:val="1"/>
    <w:qFormat/>
    <w:pPr>
      <w:keepNext/>
      <w:spacing w:after="360"/>
      <w:contextualSpacing/>
    </w:pPr>
  </w:style>
  <w:style w:type="character" w:customStyle="1" w:styleId="SignatureChar">
    <w:name w:val="Signature Char"/>
    <w:basedOn w:val="DefaultParagraphFont"/>
    <w:link w:val="Signature"/>
    <w:uiPriority w:val="1"/>
    <w:rPr>
      <w:spacing w:val="4"/>
      <w:sz w:val="20"/>
      <w:szCs w:val="20"/>
    </w:rPr>
  </w:style>
  <w:style w:type="paragraph" w:styleId="Date">
    <w:name w:val="Date"/>
    <w:basedOn w:val="Normal"/>
    <w:next w:val="Normal"/>
    <w:link w:val="DateChar"/>
    <w:uiPriority w:val="1"/>
    <w:qFormat/>
    <w:pPr>
      <w:spacing w:after="480"/>
    </w:pPr>
  </w:style>
  <w:style w:type="character" w:customStyle="1" w:styleId="DateChar">
    <w:name w:val="Date Char"/>
    <w:basedOn w:val="DefaultParagraphFont"/>
    <w:link w:val="Date"/>
    <w:uiPriority w:val="1"/>
    <w:rPr>
      <w:spacing w:val="4"/>
      <w:sz w:val="20"/>
      <w:szCs w:val="20"/>
    </w:rPr>
  </w:style>
  <w:style w:type="paragraph" w:styleId="Header">
    <w:name w:val="header"/>
    <w:basedOn w:val="Normal"/>
    <w:link w:val="HeaderChar"/>
    <w:uiPriority w:val="2"/>
    <w:pPr>
      <w:contextualSpacing/>
    </w:pPr>
  </w:style>
  <w:style w:type="character" w:customStyle="1" w:styleId="HeaderChar">
    <w:name w:val="Header Char"/>
    <w:basedOn w:val="DefaultParagraphFont"/>
    <w:link w:val="Header"/>
    <w:uiPriority w:val="2"/>
    <w:rPr>
      <w:spacing w:val="4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Salutation">
    <w:name w:val="Salutation"/>
    <w:basedOn w:val="Normal"/>
    <w:next w:val="Normal"/>
    <w:link w:val="SalutationChar"/>
    <w:uiPriority w:val="1"/>
    <w:qFormat/>
    <w:pPr>
      <w:spacing w:before="400" w:after="200"/>
    </w:pPr>
  </w:style>
  <w:style w:type="character" w:customStyle="1" w:styleId="SalutationChar">
    <w:name w:val="Salutation Char"/>
    <w:basedOn w:val="DefaultParagraphFont"/>
    <w:link w:val="Salutation"/>
    <w:uiPriority w:val="1"/>
    <w:rPr>
      <w:spacing w:val="4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8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858"/>
    <w:rPr>
      <w:rFonts w:ascii="Segoe UI" w:hAnsi="Segoe UI" w:cs="Segoe UI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leen\AppData\Roaming\Microsoft\Templates\Letter%20expressing%20concern%20to%20community%20officia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393C44318B34C50B311C19B303D68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B16B37-6318-45E4-9B4F-D2749D2162E1}"/>
      </w:docPartPr>
      <w:docPartBody>
        <w:p w:rsidR="0037295E" w:rsidRDefault="00DC7AF9">
          <w:pPr>
            <w:pStyle w:val="5393C44318B34C50B311C19B303D6878"/>
          </w:pPr>
          <w:r>
            <w:t>[Your Name]</w:t>
          </w:r>
        </w:p>
      </w:docPartBody>
    </w:docPart>
    <w:docPart>
      <w:docPartPr>
        <w:name w:val="5036B68719A3493A9BE6621416BC63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3430C9-E45C-4524-A4C5-C739B3508238}"/>
      </w:docPartPr>
      <w:docPartBody>
        <w:p w:rsidR="0037295E" w:rsidRDefault="00DC7AF9">
          <w:pPr>
            <w:pStyle w:val="5036B68719A3493A9BE6621416BC63E7"/>
          </w:pPr>
          <w:r>
            <w:t>[phone number]</w:t>
          </w:r>
        </w:p>
      </w:docPartBody>
    </w:docPart>
    <w:docPart>
      <w:docPartPr>
        <w:name w:val="B257D74DB29949E98C8DE61589F6D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C39F88-2205-4CA6-912F-E4F03C021021}"/>
      </w:docPartPr>
      <w:docPartBody>
        <w:p w:rsidR="0037295E" w:rsidRDefault="00DC7AF9">
          <w:pPr>
            <w:pStyle w:val="B257D74DB29949E98C8DE61589F6DA20"/>
          </w:pPr>
          <w:r>
            <w:t>[Date]</w:t>
          </w:r>
        </w:p>
      </w:docPartBody>
    </w:docPart>
    <w:docPart>
      <w:docPartPr>
        <w:name w:val="D3470F542A8D4D9D9B5A902EB160F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95B216-362E-4B05-AB1A-347EF6930E96}"/>
      </w:docPartPr>
      <w:docPartBody>
        <w:p w:rsidR="0037295E" w:rsidRDefault="00DC7AF9">
          <w:pPr>
            <w:pStyle w:val="D3470F542A8D4D9D9B5A902EB160F342"/>
          </w:pPr>
          <w:r>
            <w:rPr>
              <w:rStyle w:val="PlaceholderText"/>
            </w:rPr>
            <w:t>[Recipient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65A"/>
    <w:rsid w:val="00096860"/>
    <w:rsid w:val="0037295E"/>
    <w:rsid w:val="0059165A"/>
    <w:rsid w:val="008D1415"/>
    <w:rsid w:val="00DC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393C44318B34C50B311C19B303D6878">
    <w:name w:val="5393C44318B34C50B311C19B303D6878"/>
  </w:style>
  <w:style w:type="paragraph" w:customStyle="1" w:styleId="48303B8471954D48AC0E783A7763FCC2">
    <w:name w:val="48303B8471954D48AC0E783A7763FCC2"/>
  </w:style>
  <w:style w:type="paragraph" w:customStyle="1" w:styleId="0050FD3DB9E84982BBB42EC80AAFA785">
    <w:name w:val="0050FD3DB9E84982BBB42EC80AAFA785"/>
  </w:style>
  <w:style w:type="paragraph" w:customStyle="1" w:styleId="5036B68719A3493A9BE6621416BC63E7">
    <w:name w:val="5036B68719A3493A9BE6621416BC63E7"/>
  </w:style>
  <w:style w:type="paragraph" w:customStyle="1" w:styleId="12FE03E97FB74F8A88B54BF59F8C2BD7">
    <w:name w:val="12FE03E97FB74F8A88B54BF59F8C2BD7"/>
  </w:style>
  <w:style w:type="paragraph" w:customStyle="1" w:styleId="B257D74DB29949E98C8DE61589F6DA20">
    <w:name w:val="B257D74DB29949E98C8DE61589F6DA20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3470F542A8D4D9D9B5A902EB160F342">
    <w:name w:val="D3470F542A8D4D9D9B5A902EB160F342"/>
  </w:style>
  <w:style w:type="paragraph" w:customStyle="1" w:styleId="FCBB2F7D0AC944FB869E018344730827">
    <w:name w:val="FCBB2F7D0AC944FB869E018344730827"/>
  </w:style>
  <w:style w:type="paragraph" w:customStyle="1" w:styleId="D18DF74F409042D885CC1D4FF61B8059">
    <w:name w:val="D18DF74F409042D885CC1D4FF61B8059"/>
  </w:style>
  <w:style w:type="paragraph" w:customStyle="1" w:styleId="DCEB3F86098C4AE381D210BACDBC0196">
    <w:name w:val="DCEB3F86098C4AE381D210BACDBC0196"/>
  </w:style>
  <w:style w:type="paragraph" w:customStyle="1" w:styleId="348E2429CC4D4934A29C6D41CECB1EC3">
    <w:name w:val="348E2429CC4D4934A29C6D41CECB1EC3"/>
    <w:rsid w:val="0059165A"/>
  </w:style>
  <w:style w:type="paragraph" w:customStyle="1" w:styleId="98C17735F1464E06BF8CF9D5C08CC719">
    <w:name w:val="98C17735F1464E06BF8CF9D5C08CC719"/>
    <w:rsid w:val="005916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>Department of the Navy</CompanyFax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3BDF79E-349C-4CCB-BD18-B046552257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 expressing concern to community official</Template>
  <TotalTime>0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2015-01-15T17:29:00Z</dcterms:created>
  <dcterms:modified xsi:type="dcterms:W3CDTF">2015-01-15T17:29:00Z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TC040217789991</vt:lpwstr>
  </property>
</Properties>
</file>